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603DD1" w14:textId="24BBCAD4" w:rsidR="0041207C" w:rsidRDefault="009E53A4">
      <w:pPr>
        <w:sectPr w:rsidR="0041207C">
          <w:headerReference w:type="default" r:id="rId8"/>
          <w:footerReference w:type="default" r:id="rId9"/>
          <w:headerReference w:type="first" r:id="rId10"/>
          <w:pgSz w:w="12240" w:h="15840"/>
          <w:pgMar w:top="576" w:right="576" w:bottom="576" w:left="576" w:header="576" w:footer="576" w:gutter="0"/>
          <w:cols w:space="720"/>
          <w:titlePg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513" behindDoc="0" locked="0" layoutInCell="1" allowOverlap="1" wp14:anchorId="65D74457" wp14:editId="6B3859C2">
                <wp:simplePos x="0" y="0"/>
                <wp:positionH relativeFrom="page">
                  <wp:posOffset>582930</wp:posOffset>
                </wp:positionH>
                <wp:positionV relativeFrom="page">
                  <wp:posOffset>1599565</wp:posOffset>
                </wp:positionV>
                <wp:extent cx="6440170" cy="2464435"/>
                <wp:effectExtent l="0" t="0" r="0" b="0"/>
                <wp:wrapThrough wrapText="bothSides">
                  <wp:wrapPolygon edited="0">
                    <wp:start x="85" y="0"/>
                    <wp:lineTo x="85" y="21372"/>
                    <wp:lineTo x="21383" y="21372"/>
                    <wp:lineTo x="21383" y="0"/>
                    <wp:lineTo x="85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170" cy="246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93636" w14:textId="44217C33" w:rsidR="00B54E1F" w:rsidRDefault="00B54E1F" w:rsidP="00E14F0F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*Tour of the IS 5/24</w:t>
                            </w:r>
                          </w:p>
                          <w:p w14:paraId="53A68E69" w14:textId="4CBAECC6" w:rsidR="00B54E1F" w:rsidRDefault="00B54E1F" w:rsidP="00E14F0F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*Math test 5/24</w:t>
                            </w:r>
                          </w:p>
                          <w:p w14:paraId="37B242D6" w14:textId="3A1A4A63" w:rsidR="00B54E1F" w:rsidRDefault="00B54E1F" w:rsidP="00E14F0F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*Science test 5/26</w:t>
                            </w:r>
                          </w:p>
                          <w:p w14:paraId="3EDF39B1" w14:textId="6BD85937" w:rsidR="00B54E1F" w:rsidRPr="00B54E1F" w:rsidRDefault="00B54E1F" w:rsidP="00E14F0F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*Biography Museum 5/27, doors open to parents and guests at 10:45.  </w:t>
                            </w:r>
                            <w:r w:rsidRPr="00B54E1F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Please send in a parent pick up note on the morning of the 27</w:t>
                            </w:r>
                            <w:r w:rsidRPr="00B54E1F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Pr="00B54E1F">
                              <w:rPr>
                                <w:rFonts w:ascii="Chalkboard" w:hAnsi="Chalkboard"/>
                                <w:b/>
                                <w:sz w:val="36"/>
                                <w:szCs w:val="36"/>
                              </w:rPr>
                              <w:t>, if you wish to have your child leave school at 11:15, with you.</w:t>
                            </w: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B11A845" w14:textId="7F712AAA" w:rsidR="00B54E1F" w:rsidRDefault="00B54E1F" w:rsidP="00E14F0F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*No School Monday, May 30th</w:t>
                            </w:r>
                          </w:p>
                          <w:p w14:paraId="45670DB1" w14:textId="77777777" w:rsidR="00B54E1F" w:rsidRPr="00703975" w:rsidRDefault="00B54E1F" w:rsidP="00E14F0F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  <w:p w14:paraId="74D07643" w14:textId="2E9D2EE2" w:rsidR="00B54E1F" w:rsidRPr="00703975" w:rsidRDefault="00B54E1F">
                            <w:pP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5.9pt;margin-top:125.95pt;width:507.1pt;height:194.05pt;z-index:25166351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4gmdA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" mv:complextextbox="1" filled="f" stroked="f">
                <v:textbox>
                  <w:txbxContent>
                    <w:p w14:paraId="0B793636" w14:textId="44217C33" w:rsidR="00B54E1F" w:rsidRDefault="00B54E1F" w:rsidP="00E14F0F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*Tour of the IS 5/24</w:t>
                      </w:r>
                    </w:p>
                    <w:p w14:paraId="53A68E69" w14:textId="4CBAECC6" w:rsidR="00B54E1F" w:rsidRDefault="00B54E1F" w:rsidP="00E14F0F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*Math test 5/24</w:t>
                      </w:r>
                    </w:p>
                    <w:p w14:paraId="37B242D6" w14:textId="3A1A4A63" w:rsidR="00B54E1F" w:rsidRDefault="00B54E1F" w:rsidP="00E14F0F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*Science test 5/26</w:t>
                      </w:r>
                    </w:p>
                    <w:p w14:paraId="3EDF39B1" w14:textId="6BD85937" w:rsidR="00B54E1F" w:rsidRPr="00B54E1F" w:rsidRDefault="00B54E1F" w:rsidP="00E14F0F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*Biography Museum 5/27, doors open to parents and guests at 10:45.  </w:t>
                      </w:r>
                      <w:r w:rsidRPr="00B54E1F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Please send in a parent pick up note on the morning of the 27</w:t>
                      </w:r>
                      <w:r w:rsidRPr="00B54E1F">
                        <w:rPr>
                          <w:rFonts w:ascii="Chalkboard" w:hAnsi="Chalkboard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Pr="00B54E1F">
                        <w:rPr>
                          <w:rFonts w:ascii="Chalkboard" w:hAnsi="Chalkboard"/>
                          <w:b/>
                          <w:sz w:val="36"/>
                          <w:szCs w:val="36"/>
                        </w:rPr>
                        <w:t>, if you wish to have your child leave school at 11:15, with you.</w:t>
                      </w: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B11A845" w14:textId="7F712AAA" w:rsidR="00B54E1F" w:rsidRDefault="00B54E1F" w:rsidP="00E14F0F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*No School Monday, May 30th</w:t>
                      </w:r>
                    </w:p>
                    <w:p w14:paraId="45670DB1" w14:textId="77777777" w:rsidR="00B54E1F" w:rsidRPr="00703975" w:rsidRDefault="00B54E1F" w:rsidP="00E14F0F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  <w:p w14:paraId="74D07643" w14:textId="2E9D2EE2" w:rsidR="00B54E1F" w:rsidRPr="00703975" w:rsidRDefault="00B54E1F">
                      <w:pPr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56DD">
        <w:rPr>
          <w:noProof/>
        </w:rPr>
        <mc:AlternateContent>
          <mc:Choice Requires="wps">
            <w:drawing>
              <wp:anchor distT="0" distB="0" distL="114300" distR="114300" simplePos="0" relativeHeight="251664537" behindDoc="0" locked="0" layoutInCell="1" allowOverlap="1" wp14:anchorId="0EC3A54D" wp14:editId="6F9076BD">
                <wp:simplePos x="0" y="0"/>
                <wp:positionH relativeFrom="page">
                  <wp:posOffset>3058160</wp:posOffset>
                </wp:positionH>
                <wp:positionV relativeFrom="page">
                  <wp:posOffset>5712460</wp:posOffset>
                </wp:positionV>
                <wp:extent cx="4100830" cy="4180840"/>
                <wp:effectExtent l="0" t="0" r="0" b="10160"/>
                <wp:wrapThrough wrapText="bothSides">
                  <wp:wrapPolygon edited="0">
                    <wp:start x="134" y="0"/>
                    <wp:lineTo x="134" y="21521"/>
                    <wp:lineTo x="21272" y="21521"/>
                    <wp:lineTo x="21272" y="0"/>
                    <wp:lineTo x="134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0830" cy="418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D8F0D" w14:textId="7CBF0E36" w:rsidR="00B54E1F" w:rsidRDefault="00B54E1F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 xml:space="preserve">Story: </w:t>
                            </w: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  <w:u w:val="single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  <w:u w:val="single"/>
                              </w:rPr>
                              <w:t>Albertosaurus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  <w:u w:val="single"/>
                              </w:rPr>
                              <w:t xml:space="preserve">Mystery  </w:t>
                            </w: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Last</w:t>
                            </w:r>
                            <w:proofErr w:type="gramEnd"/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 xml:space="preserve"> day of story is Monday</w:t>
                            </w:r>
                          </w:p>
                          <w:p w14:paraId="21C5D633" w14:textId="77777777" w:rsidR="00B54E1F" w:rsidRDefault="00B54E1F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3DB71DCC" w14:textId="7A1F6E55" w:rsidR="00B54E1F" w:rsidRDefault="00B54E1F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Spelling Pattern: Words with /j/ and /s/</w:t>
                            </w:r>
                          </w:p>
                          <w:p w14:paraId="01B66CF2" w14:textId="6385CFDD" w:rsidR="00B54E1F" w:rsidRPr="00E456DD" w:rsidRDefault="00B54E1F">
                            <w:pPr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</w:pPr>
                            <w:r w:rsidRPr="00E456DD">
                              <w:rPr>
                                <w:rFonts w:ascii="Chalkboard" w:hAnsi="Chalkboard"/>
                                <w:b/>
                                <w:sz w:val="40"/>
                                <w:szCs w:val="40"/>
                              </w:rPr>
                              <w:t>LAST SPELLING Test: 5/24</w:t>
                            </w:r>
                          </w:p>
                          <w:p w14:paraId="6DEFD272" w14:textId="77777777" w:rsidR="00B54E1F" w:rsidRDefault="00B54E1F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246949F7" w14:textId="142827A6" w:rsidR="00B54E1F" w:rsidRDefault="00B54E1F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For the remainder of the year we will be taking several days to preview the remaining stories in our Journeys book.</w:t>
                            </w:r>
                          </w:p>
                          <w:p w14:paraId="0417ED15" w14:textId="77777777" w:rsidR="00B54E1F" w:rsidRDefault="00B54E1F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34FEE896" w14:textId="1F753144" w:rsidR="00B54E1F" w:rsidRDefault="00B54E1F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776C875C" w14:textId="77777777" w:rsidR="00B54E1F" w:rsidRDefault="00B54E1F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0AB94E53" w14:textId="77777777" w:rsidR="00B54E1F" w:rsidRPr="007C6E28" w:rsidRDefault="00B54E1F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40.8pt;margin-top:449.8pt;width:322.9pt;height:329.2pt;z-index:25166453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Mae9MCAAAe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" mv:complextextbox="1" filled="f" stroked="f">
                <v:textbox>
                  <w:txbxContent>
                    <w:p w14:paraId="19DD8F0D" w14:textId="7CBF0E36" w:rsidR="00B54E1F" w:rsidRDefault="00B54E1F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 xml:space="preserve">Story: </w:t>
                      </w:r>
                      <w:r>
                        <w:rPr>
                          <w:rFonts w:ascii="Chalkboard" w:hAnsi="Chalkboard"/>
                          <w:sz w:val="40"/>
                          <w:szCs w:val="40"/>
                          <w:u w:val="single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halkboard" w:hAnsi="Chalkboard"/>
                          <w:sz w:val="40"/>
                          <w:szCs w:val="40"/>
                          <w:u w:val="single"/>
                        </w:rPr>
                        <w:t>Albertosaurus</w:t>
                      </w:r>
                      <w:proofErr w:type="spellEnd"/>
                      <w:r>
                        <w:rPr>
                          <w:rFonts w:ascii="Chalkboard" w:hAnsi="Chalkboard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halkboard" w:hAnsi="Chalkboard"/>
                          <w:sz w:val="40"/>
                          <w:szCs w:val="40"/>
                          <w:u w:val="single"/>
                        </w:rPr>
                        <w:t xml:space="preserve">Mystery  </w:t>
                      </w:r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>Last</w:t>
                      </w:r>
                      <w:proofErr w:type="gramEnd"/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 xml:space="preserve"> day of story is Monday</w:t>
                      </w:r>
                    </w:p>
                    <w:p w14:paraId="21C5D633" w14:textId="77777777" w:rsidR="00B54E1F" w:rsidRDefault="00B54E1F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3DB71DCC" w14:textId="7A1F6E55" w:rsidR="00B54E1F" w:rsidRDefault="00B54E1F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>Spelling Pattern: Words with /j/ and /s/</w:t>
                      </w:r>
                    </w:p>
                    <w:p w14:paraId="01B66CF2" w14:textId="6385CFDD" w:rsidR="00B54E1F" w:rsidRPr="00E456DD" w:rsidRDefault="00B54E1F">
                      <w:pPr>
                        <w:rPr>
                          <w:rFonts w:ascii="Chalkboard" w:hAnsi="Chalkboard"/>
                          <w:b/>
                          <w:sz w:val="40"/>
                          <w:szCs w:val="40"/>
                        </w:rPr>
                      </w:pPr>
                      <w:r w:rsidRPr="00E456DD">
                        <w:rPr>
                          <w:rFonts w:ascii="Chalkboard" w:hAnsi="Chalkboard"/>
                          <w:b/>
                          <w:sz w:val="40"/>
                          <w:szCs w:val="40"/>
                        </w:rPr>
                        <w:t>LAST SPELLING Test: 5/24</w:t>
                      </w:r>
                    </w:p>
                    <w:p w14:paraId="6DEFD272" w14:textId="77777777" w:rsidR="00B54E1F" w:rsidRDefault="00B54E1F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246949F7" w14:textId="142827A6" w:rsidR="00B54E1F" w:rsidRDefault="00B54E1F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>For the remainder of the year we will be taking several days to preview the remaining stories in our Journeys book.</w:t>
                      </w:r>
                    </w:p>
                    <w:p w14:paraId="0417ED15" w14:textId="77777777" w:rsidR="00B54E1F" w:rsidRDefault="00B54E1F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34FEE896" w14:textId="1F753144" w:rsidR="00B54E1F" w:rsidRDefault="00B54E1F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776C875C" w14:textId="77777777" w:rsidR="00B54E1F" w:rsidRDefault="00B54E1F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0AB94E53" w14:textId="77777777" w:rsidR="00B54E1F" w:rsidRPr="007C6E28" w:rsidRDefault="00B54E1F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14F0F">
        <w:rPr>
          <w:noProof/>
        </w:rPr>
        <mc:AlternateContent>
          <mc:Choice Requires="wps">
            <w:drawing>
              <wp:anchor distT="0" distB="0" distL="114300" distR="114300" simplePos="0" relativeHeight="251658362" behindDoc="0" locked="0" layoutInCell="1" allowOverlap="1" wp14:anchorId="24FB21B2" wp14:editId="5360EA9A">
                <wp:simplePos x="0" y="0"/>
                <wp:positionH relativeFrom="page">
                  <wp:posOffset>427355</wp:posOffset>
                </wp:positionH>
                <wp:positionV relativeFrom="page">
                  <wp:posOffset>4484370</wp:posOffset>
                </wp:positionV>
                <wp:extent cx="2260600" cy="3859530"/>
                <wp:effectExtent l="0" t="0" r="0" b="1270"/>
                <wp:wrapTight wrapText="bothSides">
                  <wp:wrapPolygon edited="0">
                    <wp:start x="243" y="0"/>
                    <wp:lineTo x="243" y="21465"/>
                    <wp:lineTo x="21115" y="21465"/>
                    <wp:lineTo x="21115" y="0"/>
                    <wp:lineTo x="243" y="0"/>
                  </wp:wrapPolygon>
                </wp:wrapTight>
                <wp:docPr id="8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85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3B107F" w14:textId="7C794D68" w:rsidR="00B54E1F" w:rsidRDefault="00B54E1F" w:rsidP="00E456DD">
                            <w:pPr>
                              <w:pStyle w:val="BodyText2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*15-5 Drawing a Picture</w:t>
                            </w:r>
                          </w:p>
                          <w:p w14:paraId="77822EA2" w14:textId="4A3EEE6F" w:rsidR="00B54E1F" w:rsidRDefault="00B54E1F" w:rsidP="00E456DD">
                            <w:pPr>
                              <w:pStyle w:val="BodyText2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*Review Topic 15 Tuesday</w:t>
                            </w:r>
                          </w:p>
                          <w:p w14:paraId="41F6E35A" w14:textId="377CCFDC" w:rsidR="00B54E1F" w:rsidRDefault="00B54E1F" w:rsidP="00E456DD">
                            <w:pPr>
                              <w:pStyle w:val="BodyText2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*Test Topic 15 Wed.</w:t>
                            </w:r>
                          </w:p>
                          <w:p w14:paraId="2658FD90" w14:textId="2359D2CF" w:rsidR="00B54E1F" w:rsidRDefault="00B54E1F" w:rsidP="00E456DD">
                            <w:pPr>
                              <w:pStyle w:val="BodyText2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*Area of Squares &amp; Rectangles</w:t>
                            </w:r>
                          </w:p>
                          <w:p w14:paraId="6B4DE50C" w14:textId="77777777" w:rsidR="00B54E1F" w:rsidRDefault="00B54E1F" w:rsidP="00E456DD">
                            <w:pPr>
                              <w:pStyle w:val="BodyText2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549B9055" w14:textId="77777777" w:rsidR="00B54E1F" w:rsidRDefault="00B54E1F" w:rsidP="00E456DD">
                            <w:pPr>
                              <w:pStyle w:val="BodyText2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37B02B48" w14:textId="77777777" w:rsidR="00B54E1F" w:rsidRPr="00703975" w:rsidRDefault="00B54E1F" w:rsidP="00E456DD">
                            <w:pPr>
                              <w:pStyle w:val="BodyText2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62006CEE" w14:textId="23A02144" w:rsidR="00B54E1F" w:rsidRPr="00703975" w:rsidRDefault="00B54E1F" w:rsidP="0041207C">
                            <w:pPr>
                              <w:pStyle w:val="BodyText2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28" type="#_x0000_t202" style="position:absolute;margin-left:33.65pt;margin-top:353.1pt;width:178pt;height:303.9pt;z-index:2516583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" mv:complextextbox="1" filled="f" stroked="f">
                <v:textbox inset=",0,,0">
                  <w:txbxContent>
                    <w:p w14:paraId="103B107F" w14:textId="7C794D68" w:rsidR="00B54E1F" w:rsidRDefault="00B54E1F" w:rsidP="00E456DD">
                      <w:pPr>
                        <w:pStyle w:val="BodyText2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>*15-5 Drawing a Picture</w:t>
                      </w:r>
                    </w:p>
                    <w:p w14:paraId="77822EA2" w14:textId="4A3EEE6F" w:rsidR="00B54E1F" w:rsidRDefault="00B54E1F" w:rsidP="00E456DD">
                      <w:pPr>
                        <w:pStyle w:val="BodyText2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>*Review Topic 15 Tuesday</w:t>
                      </w:r>
                    </w:p>
                    <w:p w14:paraId="41F6E35A" w14:textId="377CCFDC" w:rsidR="00B54E1F" w:rsidRDefault="00B54E1F" w:rsidP="00E456DD">
                      <w:pPr>
                        <w:pStyle w:val="BodyText2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>*Test Topic 15 Wed.</w:t>
                      </w:r>
                    </w:p>
                    <w:p w14:paraId="2658FD90" w14:textId="2359D2CF" w:rsidR="00B54E1F" w:rsidRDefault="00B54E1F" w:rsidP="00E456DD">
                      <w:pPr>
                        <w:pStyle w:val="BodyText2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>*Area of Squares &amp; Rectangles</w:t>
                      </w:r>
                    </w:p>
                    <w:p w14:paraId="6B4DE50C" w14:textId="77777777" w:rsidR="00B54E1F" w:rsidRDefault="00B54E1F" w:rsidP="00E456DD">
                      <w:pPr>
                        <w:pStyle w:val="BodyText2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549B9055" w14:textId="77777777" w:rsidR="00B54E1F" w:rsidRDefault="00B54E1F" w:rsidP="00E456DD">
                      <w:pPr>
                        <w:pStyle w:val="BodyText2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37B02B48" w14:textId="77777777" w:rsidR="00B54E1F" w:rsidRPr="00703975" w:rsidRDefault="00B54E1F" w:rsidP="00E456DD">
                      <w:pPr>
                        <w:pStyle w:val="BodyText2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62006CEE" w14:textId="23A02144" w:rsidR="00B54E1F" w:rsidRPr="00703975" w:rsidRDefault="00B54E1F" w:rsidP="0041207C">
                      <w:pPr>
                        <w:pStyle w:val="BodyText2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1508B">
        <w:rPr>
          <w:noProof/>
        </w:rPr>
        <w:drawing>
          <wp:anchor distT="0" distB="0" distL="114300" distR="114300" simplePos="0" relativeHeight="251658393" behindDoc="0" locked="0" layoutInCell="1" allowOverlap="1" wp14:anchorId="330839AE" wp14:editId="2D07420F">
            <wp:simplePos x="0" y="0"/>
            <wp:positionH relativeFrom="page">
              <wp:posOffset>3966845</wp:posOffset>
            </wp:positionH>
            <wp:positionV relativeFrom="page">
              <wp:posOffset>3652520</wp:posOffset>
            </wp:positionV>
            <wp:extent cx="1521460" cy="1426210"/>
            <wp:effectExtent l="25400" t="0" r="129540" b="72390"/>
            <wp:wrapTight wrapText="bothSides">
              <wp:wrapPolygon edited="0">
                <wp:start x="11486" y="-512"/>
                <wp:lineTo x="4844" y="-2461"/>
                <wp:lineTo x="-1292" y="11088"/>
                <wp:lineTo x="547" y="15574"/>
                <wp:lineTo x="3451" y="19267"/>
                <wp:lineTo x="3524" y="20123"/>
                <wp:lineTo x="7889" y="21947"/>
                <wp:lineTo x="8488" y="21371"/>
                <wp:lineTo x="12970" y="20765"/>
                <wp:lineTo x="13306" y="20905"/>
                <wp:lineTo x="21322" y="18057"/>
                <wp:lineTo x="21454" y="17699"/>
                <wp:lineTo x="22536" y="9475"/>
                <wp:lineTo x="18275" y="3150"/>
                <wp:lineTo x="15851" y="1312"/>
                <wp:lineTo x="11486" y="-512"/>
              </wp:wrapPolygon>
            </wp:wrapTight>
            <wp:docPr id="194" name="Picture 194" descr=":Summer:Assets:42-1639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Picture 194" descr=":Summer:Assets:42-16394547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180" t="11074" r="16957" b="17188"/>
                    <a:stretch>
                      <a:fillRect/>
                    </a:stretch>
                  </pic:blipFill>
                  <pic:spPr bwMode="auto">
                    <a:xfrm rot="20316859">
                      <a:off x="0" y="0"/>
                      <a:ext cx="152146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39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EB9D0AE" wp14:editId="6F1F65A1">
                <wp:simplePos x="0" y="0"/>
                <wp:positionH relativeFrom="page">
                  <wp:posOffset>548640</wp:posOffset>
                </wp:positionH>
                <wp:positionV relativeFrom="page">
                  <wp:posOffset>683895</wp:posOffset>
                </wp:positionV>
                <wp:extent cx="6675120" cy="1056640"/>
                <wp:effectExtent l="0" t="0" r="0" b="10160"/>
                <wp:wrapTight wrapText="bothSides">
                  <wp:wrapPolygon edited="0">
                    <wp:start x="82" y="0"/>
                    <wp:lineTo x="82" y="21288"/>
                    <wp:lineTo x="21452" y="21288"/>
                    <wp:lineTo x="21452" y="0"/>
                    <wp:lineTo x="82" y="0"/>
                  </wp:wrapPolygon>
                </wp:wrapTight>
                <wp:docPr id="8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071E6A0" w14:textId="77777777" w:rsidR="00B54E1F" w:rsidRDefault="00B54E1F" w:rsidP="0041207C">
                            <w:pPr>
                              <w:pStyle w:val="Title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Important Dates:</w:t>
                            </w:r>
                          </w:p>
                          <w:p w14:paraId="5CA98122" w14:textId="77777777" w:rsidR="00B54E1F" w:rsidRDefault="00B54E1F" w:rsidP="0041207C">
                            <w:pPr>
                              <w:pStyle w:val="Title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6DCBDCAD" w14:textId="77777777" w:rsidR="00B54E1F" w:rsidRDefault="00B54E1F" w:rsidP="0041207C">
                            <w:pPr>
                              <w:pStyle w:val="Title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40DDC532" w14:textId="77777777" w:rsidR="00B54E1F" w:rsidRDefault="00B54E1F" w:rsidP="0041207C">
                            <w:pPr>
                              <w:pStyle w:val="Title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dsd</w:t>
                            </w:r>
                            <w:proofErr w:type="spellEnd"/>
                            <w:proofErr w:type="gramEnd"/>
                          </w:p>
                          <w:p w14:paraId="16E2DBD2" w14:textId="77777777" w:rsidR="00B54E1F" w:rsidRPr="00703975" w:rsidRDefault="00B54E1F" w:rsidP="0041207C">
                            <w:pPr>
                              <w:pStyle w:val="Title"/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.2pt;margin-top:53.85pt;width:525.6pt;height:83.2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" filled="f" stroked="f">
                <v:textbox inset=",0,,0">
                  <w:txbxContent>
                    <w:p w14:paraId="7071E6A0" w14:textId="77777777" w:rsidR="00B54E1F" w:rsidRDefault="00B54E1F" w:rsidP="0041207C">
                      <w:pPr>
                        <w:pStyle w:val="Title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>Important Dates:</w:t>
                      </w:r>
                    </w:p>
                    <w:p w14:paraId="5CA98122" w14:textId="77777777" w:rsidR="00B54E1F" w:rsidRDefault="00B54E1F" w:rsidP="0041207C">
                      <w:pPr>
                        <w:pStyle w:val="Title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6DCBDCAD" w14:textId="77777777" w:rsidR="00B54E1F" w:rsidRDefault="00B54E1F" w:rsidP="0041207C">
                      <w:pPr>
                        <w:pStyle w:val="Title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40DDC532" w14:textId="77777777" w:rsidR="00B54E1F" w:rsidRDefault="00B54E1F" w:rsidP="0041207C">
                      <w:pPr>
                        <w:pStyle w:val="Title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halkboard" w:hAnsi="Chalkboard"/>
                          <w:sz w:val="40"/>
                          <w:szCs w:val="40"/>
                        </w:rPr>
                        <w:t>dsd</w:t>
                      </w:r>
                      <w:proofErr w:type="spellEnd"/>
                      <w:proofErr w:type="gramEnd"/>
                    </w:p>
                    <w:p w14:paraId="16E2DBD2" w14:textId="77777777" w:rsidR="00B54E1F" w:rsidRPr="00703975" w:rsidRDefault="00B54E1F" w:rsidP="0041207C">
                      <w:pPr>
                        <w:pStyle w:val="Title"/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03975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134FEE5D" wp14:editId="5FED026A">
                <wp:simplePos x="0" y="0"/>
                <wp:positionH relativeFrom="page">
                  <wp:posOffset>749300</wp:posOffset>
                </wp:positionH>
                <wp:positionV relativeFrom="page">
                  <wp:posOffset>612140</wp:posOffset>
                </wp:positionV>
                <wp:extent cx="6273800" cy="514985"/>
                <wp:effectExtent l="0" t="0" r="0" b="18415"/>
                <wp:wrapTight wrapText="bothSides">
                  <wp:wrapPolygon edited="0">
                    <wp:start x="87" y="0"/>
                    <wp:lineTo x="87" y="21307"/>
                    <wp:lineTo x="21425" y="21307"/>
                    <wp:lineTo x="21425" y="0"/>
                    <wp:lineTo x="87" y="0"/>
                  </wp:wrapPolygon>
                </wp:wrapTight>
                <wp:docPr id="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8501EF" w14:textId="0BE4C4EF" w:rsidR="00B54E1F" w:rsidRDefault="00B54E1F" w:rsidP="0041207C">
                            <w:pPr>
                              <w:pStyle w:val="CoverHeader"/>
                            </w:pPr>
                            <w:r w:rsidRPr="00A358D1">
                              <w:rPr>
                                <w:b/>
                                <w:bCs/>
                              </w:rPr>
                              <w:t>Mrs. Hudson’s Classroom News</w:t>
                            </w: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0" type="#_x0000_t202" style="position:absolute;margin-left:59pt;margin-top:48.2pt;width:494pt;height:40.55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" filled="f" stroked="f">
                <v:textbox inset=",0,,0">
                  <w:txbxContent>
                    <w:p w14:paraId="728501EF" w14:textId="0BE4C4EF" w:rsidR="00B54E1F" w:rsidRDefault="00B54E1F" w:rsidP="0041207C">
                      <w:pPr>
                        <w:pStyle w:val="CoverHeader"/>
                      </w:pPr>
                      <w:r w:rsidRPr="00A358D1">
                        <w:rPr>
                          <w:b/>
                          <w:bCs/>
                        </w:rPr>
                        <w:t>Mrs. Hudson’s Classroom News</w:t>
                      </w:r>
                      <w:r>
                        <w:t>*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361" behindDoc="0" locked="0" layoutInCell="1" allowOverlap="1" wp14:anchorId="6509879F" wp14:editId="39A4C6B0">
                <wp:simplePos x="0" y="0"/>
                <wp:positionH relativeFrom="page">
                  <wp:posOffset>381635</wp:posOffset>
                </wp:positionH>
                <wp:positionV relativeFrom="page">
                  <wp:posOffset>3997325</wp:posOffset>
                </wp:positionV>
                <wp:extent cx="2352040" cy="385445"/>
                <wp:effectExtent l="0" t="0" r="0" b="20955"/>
                <wp:wrapTight wrapText="bothSides">
                  <wp:wrapPolygon edited="0">
                    <wp:start x="233" y="0"/>
                    <wp:lineTo x="233" y="21351"/>
                    <wp:lineTo x="20994" y="21351"/>
                    <wp:lineTo x="20994" y="0"/>
                    <wp:lineTo x="233" y="0"/>
                  </wp:wrapPolygon>
                </wp:wrapTight>
                <wp:docPr id="8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08D7E2A" w14:textId="77777777" w:rsidR="00B54E1F" w:rsidRPr="00DF75E6" w:rsidRDefault="00B54E1F" w:rsidP="0041207C">
                            <w:pPr>
                              <w:pStyle w:val="Heading3"/>
                            </w:pPr>
                            <w:r>
                              <w:t>Math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31" type="#_x0000_t202" style="position:absolute;margin-left:30.05pt;margin-top:314.75pt;width:185.2pt;height:30.35pt;z-index:251658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" filled="f" stroked="f">
                <v:textbox inset=",0,,0">
                  <w:txbxContent>
                    <w:p w14:paraId="008D7E2A" w14:textId="77777777" w:rsidR="00B54E1F" w:rsidRPr="00DF75E6" w:rsidRDefault="00B54E1F" w:rsidP="0041207C">
                      <w:pPr>
                        <w:pStyle w:val="Heading3"/>
                      </w:pPr>
                      <w:r>
                        <w:t>Math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55C9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167254F" wp14:editId="6D0EF33B">
                <wp:simplePos x="0" y="0"/>
                <wp:positionH relativeFrom="page">
                  <wp:posOffset>3088640</wp:posOffset>
                </wp:positionH>
                <wp:positionV relativeFrom="page">
                  <wp:posOffset>5384800</wp:posOffset>
                </wp:positionV>
                <wp:extent cx="4305300" cy="762000"/>
                <wp:effectExtent l="0" t="0" r="0" b="0"/>
                <wp:wrapTight wrapText="bothSides">
                  <wp:wrapPolygon edited="0">
                    <wp:start x="127" y="0"/>
                    <wp:lineTo x="127" y="20880"/>
                    <wp:lineTo x="21281" y="20880"/>
                    <wp:lineTo x="21281" y="0"/>
                    <wp:lineTo x="127" y="0"/>
                  </wp:wrapPolygon>
                </wp:wrapTight>
                <wp:docPr id="8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E36A61" w14:textId="77777777" w:rsidR="00B54E1F" w:rsidRPr="00B16B3C" w:rsidRDefault="00B54E1F" w:rsidP="0041207C">
                            <w:pPr>
                              <w:pStyle w:val="Heading1"/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36"/>
                                <w:szCs w:val="36"/>
                              </w:rPr>
                              <w:t>Language Arts: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243.2pt;margin-top:424pt;width:339pt;height:60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" filled="f" stroked="f">
                <v:textbox inset=",0,,0">
                  <w:txbxContent>
                    <w:p w14:paraId="40E36A61" w14:textId="77777777" w:rsidR="00B54E1F" w:rsidRPr="00B16B3C" w:rsidRDefault="00B54E1F" w:rsidP="0041207C">
                      <w:pPr>
                        <w:pStyle w:val="Heading1"/>
                        <w:rPr>
                          <w:rFonts w:ascii="Chalkboard" w:hAnsi="Chalkboard"/>
                          <w:sz w:val="36"/>
                          <w:szCs w:val="36"/>
                        </w:rPr>
                      </w:pPr>
                      <w:r>
                        <w:rPr>
                          <w:rFonts w:ascii="Chalkboard" w:hAnsi="Chalkboard"/>
                          <w:sz w:val="36"/>
                          <w:szCs w:val="36"/>
                        </w:rPr>
                        <w:t>Language Arts: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7056E">
        <w:br w:type="page"/>
      </w:r>
      <w:bookmarkStart w:id="0" w:name="_GoBack"/>
      <w:bookmarkEnd w:id="0"/>
      <w:r w:rsidR="003741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561" behindDoc="0" locked="0" layoutInCell="1" allowOverlap="1" wp14:anchorId="622A70B9" wp14:editId="6052F301">
                <wp:simplePos x="0" y="0"/>
                <wp:positionH relativeFrom="page">
                  <wp:posOffset>698500</wp:posOffset>
                </wp:positionH>
                <wp:positionV relativeFrom="page">
                  <wp:posOffset>990600</wp:posOffset>
                </wp:positionV>
                <wp:extent cx="6388100" cy="8752840"/>
                <wp:effectExtent l="0" t="0" r="0" b="10160"/>
                <wp:wrapThrough wrapText="bothSides">
                  <wp:wrapPolygon edited="0">
                    <wp:start x="86" y="0"/>
                    <wp:lineTo x="86" y="21562"/>
                    <wp:lineTo x="21385" y="21562"/>
                    <wp:lineTo x="21385" y="0"/>
                    <wp:lineTo x="86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875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1A014" w14:textId="4C3297D9" w:rsidR="00B54E1F" w:rsidRDefault="00B54E1F" w:rsidP="00133DBB">
                            <w:pPr>
                              <w:jc w:val="center"/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8"/>
                                <w:szCs w:val="48"/>
                              </w:rPr>
                              <w:t>Dinner Discussions:</w:t>
                            </w:r>
                          </w:p>
                          <w:p w14:paraId="26A97839" w14:textId="77777777" w:rsidR="00B54E1F" w:rsidRPr="00B54E1F" w:rsidRDefault="00B54E1F" w:rsidP="00B54E1F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 w:rsidRPr="00B54E1F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*On 5/24 we will be taking a tour of the IS.  We will not be eating lunch there, we will return in time for lunch at Hopewell.</w:t>
                            </w:r>
                          </w:p>
                          <w:p w14:paraId="04730926" w14:textId="77777777" w:rsidR="00B54E1F" w:rsidRPr="00B54E1F" w:rsidRDefault="00B54E1F" w:rsidP="00133DBB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4BF83DA4" w14:textId="7E52EF45" w:rsidR="00B54E1F" w:rsidRPr="00B54E1F" w:rsidRDefault="00B54E1F" w:rsidP="009E53A4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 w:rsidRPr="00B54E1F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*Next week is our last week for grades.  In order to get in the required assessments before the holiday break, 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we will be having a math test, s</w:t>
                            </w:r>
                            <w:r w:rsidRPr="00B54E1F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cience test and spelling test.  I have rearranged our schedule so the math and science tests do not fall on the same day.</w:t>
                            </w:r>
                          </w:p>
                          <w:p w14:paraId="59FFDB48" w14:textId="77777777" w:rsidR="00B54E1F" w:rsidRPr="00B54E1F" w:rsidRDefault="00B54E1F" w:rsidP="009E53A4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478C3C23" w14:textId="1AF9CB7D" w:rsidR="00B54E1F" w:rsidRPr="00B54E1F" w:rsidRDefault="00B54E1F" w:rsidP="009E53A4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 w:rsidRPr="00B54E1F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*While the end of the year is very close and coming quickly, it is very important for the students to remain focused through next week.  I know Summer Fever is setting in for all of us.  H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owever if we can </w:t>
                            </w:r>
                            <w:r w:rsidRPr="00B54E1F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remain focused through next week, we will be able to finish our last assessments strong! </w:t>
                            </w:r>
                          </w:p>
                          <w:p w14:paraId="6F6BF663" w14:textId="77777777" w:rsidR="00B54E1F" w:rsidRPr="00B54E1F" w:rsidRDefault="00B54E1F" w:rsidP="009E53A4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</w:p>
                          <w:p w14:paraId="1BD821E3" w14:textId="7C0039DF" w:rsidR="00B54E1F" w:rsidRPr="00B54E1F" w:rsidRDefault="00B54E1F" w:rsidP="009E53A4">
                            <w:pP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</w:pPr>
                            <w:r w:rsidRPr="00B54E1F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*We are eagerly preparing for the Biography Museum on 5/27.  Students are invited to dress as the biography person they wrote about.  They are free to bring in props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,</w:t>
                            </w:r>
                            <w:r w:rsidRPr="00B54E1F"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 xml:space="preserve"> to help others visualize their character.  Please remember there is a no weapons policy in school a</w:t>
                            </w:r>
                            <w:r>
                              <w:rPr>
                                <w:rFonts w:ascii="Chalkboard" w:hAnsi="Chalkboard"/>
                                <w:sz w:val="32"/>
                                <w:szCs w:val="32"/>
                              </w:rPr>
                              <w:t>nd dressing up is not required.  Also, please remember that if props are oversized, they may not be able to be transported on the bus.</w:t>
                            </w:r>
                          </w:p>
                          <w:p w14:paraId="2A2B8AB4" w14:textId="77777777" w:rsidR="00B54E1F" w:rsidRDefault="00B54E1F" w:rsidP="009E53A4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5BF24B25" w14:textId="77777777" w:rsidR="00B54E1F" w:rsidRDefault="00B54E1F" w:rsidP="009E53A4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7939ADDE" w14:textId="77777777" w:rsidR="00B54E1F" w:rsidRDefault="00B54E1F" w:rsidP="009E53A4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7C053AA1" w14:textId="77777777" w:rsidR="00B54E1F" w:rsidRDefault="00B54E1F" w:rsidP="009E53A4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6FA738C2" w14:textId="77777777" w:rsidR="00B54E1F" w:rsidRPr="00133DBB" w:rsidRDefault="00B54E1F" w:rsidP="009E53A4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1EB068D7" w14:textId="4A449412" w:rsidR="00B54E1F" w:rsidRPr="00133DBB" w:rsidRDefault="00B54E1F" w:rsidP="00133DBB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55pt;margin-top:78pt;width:503pt;height:689.2pt;z-index:25166556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" mv:complextextbox="1" filled="f" stroked="f">
                <v:textbox>
                  <w:txbxContent>
                    <w:p w14:paraId="7871A014" w14:textId="4C3297D9" w:rsidR="00B54E1F" w:rsidRDefault="00B54E1F" w:rsidP="00133DBB">
                      <w:pPr>
                        <w:jc w:val="center"/>
                        <w:rPr>
                          <w:rFonts w:ascii="Chalkboard" w:hAnsi="Chalkboard"/>
                          <w:sz w:val="48"/>
                          <w:szCs w:val="48"/>
                        </w:rPr>
                      </w:pPr>
                      <w:r>
                        <w:rPr>
                          <w:rFonts w:ascii="Chalkboard" w:hAnsi="Chalkboard"/>
                          <w:sz w:val="48"/>
                          <w:szCs w:val="48"/>
                        </w:rPr>
                        <w:t>Dinner Discussions:</w:t>
                      </w:r>
                    </w:p>
                    <w:p w14:paraId="26A97839" w14:textId="77777777" w:rsidR="00B54E1F" w:rsidRPr="00B54E1F" w:rsidRDefault="00B54E1F" w:rsidP="00B54E1F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 w:rsidRPr="00B54E1F">
                        <w:rPr>
                          <w:rFonts w:ascii="Chalkboard" w:hAnsi="Chalkboard"/>
                          <w:sz w:val="32"/>
                          <w:szCs w:val="32"/>
                        </w:rPr>
                        <w:t>*On 5/24 we will be taking a tour of the IS.  We will not be eating lunch there, we will return in time for lunch at Hopewell.</w:t>
                      </w:r>
                    </w:p>
                    <w:p w14:paraId="04730926" w14:textId="77777777" w:rsidR="00B54E1F" w:rsidRPr="00B54E1F" w:rsidRDefault="00B54E1F" w:rsidP="00133DBB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4BF83DA4" w14:textId="7E52EF45" w:rsidR="00B54E1F" w:rsidRPr="00B54E1F" w:rsidRDefault="00B54E1F" w:rsidP="009E53A4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 w:rsidRPr="00B54E1F"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*Next week is our last week for grades.  In order to get in the required assessments before the holiday break, </w:t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we will be having a math test, s</w:t>
                      </w:r>
                      <w:r w:rsidRPr="00B54E1F">
                        <w:rPr>
                          <w:rFonts w:ascii="Chalkboard" w:hAnsi="Chalkboard"/>
                          <w:sz w:val="32"/>
                          <w:szCs w:val="32"/>
                        </w:rPr>
                        <w:t>cience test and spelling test.  I have rearranged our schedule so the math and science tests do not fall on the same day.</w:t>
                      </w:r>
                    </w:p>
                    <w:p w14:paraId="59FFDB48" w14:textId="77777777" w:rsidR="00B54E1F" w:rsidRPr="00B54E1F" w:rsidRDefault="00B54E1F" w:rsidP="009E53A4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478C3C23" w14:textId="1AF9CB7D" w:rsidR="00B54E1F" w:rsidRPr="00B54E1F" w:rsidRDefault="00B54E1F" w:rsidP="009E53A4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 w:rsidRPr="00B54E1F">
                        <w:rPr>
                          <w:rFonts w:ascii="Chalkboard" w:hAnsi="Chalkboard"/>
                          <w:sz w:val="32"/>
                          <w:szCs w:val="32"/>
                        </w:rPr>
                        <w:t>*While the end of the year is very close and coming quickly, it is very important for the students to remain focused through next week.  I know Summer Fever is setting in for all of us.  H</w:t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owever if we can </w:t>
                      </w:r>
                      <w:r w:rsidRPr="00B54E1F"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remain focused through next week, we will be able to finish our last assessments strong! </w:t>
                      </w:r>
                    </w:p>
                    <w:p w14:paraId="6F6BF663" w14:textId="77777777" w:rsidR="00B54E1F" w:rsidRPr="00B54E1F" w:rsidRDefault="00B54E1F" w:rsidP="009E53A4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</w:p>
                    <w:p w14:paraId="1BD821E3" w14:textId="7C0039DF" w:rsidR="00B54E1F" w:rsidRPr="00B54E1F" w:rsidRDefault="00B54E1F" w:rsidP="009E53A4">
                      <w:pPr>
                        <w:rPr>
                          <w:rFonts w:ascii="Chalkboard" w:hAnsi="Chalkboard"/>
                          <w:sz w:val="32"/>
                          <w:szCs w:val="32"/>
                        </w:rPr>
                      </w:pPr>
                      <w:r w:rsidRPr="00B54E1F">
                        <w:rPr>
                          <w:rFonts w:ascii="Chalkboard" w:hAnsi="Chalkboard"/>
                          <w:sz w:val="32"/>
                          <w:szCs w:val="32"/>
                        </w:rPr>
                        <w:t>*We are eagerly preparing for the Biography Museum on 5/27.  Students are invited to dress as the biography person they wrote about.  They are free to bring in props</w:t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,</w:t>
                      </w:r>
                      <w:r w:rsidRPr="00B54E1F">
                        <w:rPr>
                          <w:rFonts w:ascii="Chalkboard" w:hAnsi="Chalkboard"/>
                          <w:sz w:val="32"/>
                          <w:szCs w:val="32"/>
                        </w:rPr>
                        <w:t xml:space="preserve"> to help others visualize their character.  Please remember there is a no weapons policy in school a</w:t>
                      </w:r>
                      <w:r>
                        <w:rPr>
                          <w:rFonts w:ascii="Chalkboard" w:hAnsi="Chalkboard"/>
                          <w:sz w:val="32"/>
                          <w:szCs w:val="32"/>
                        </w:rPr>
                        <w:t>nd dressing up is not required.  Also, please remember that if props are oversized, they may not be able to be transported on the bus.</w:t>
                      </w:r>
                    </w:p>
                    <w:p w14:paraId="2A2B8AB4" w14:textId="77777777" w:rsidR="00B54E1F" w:rsidRDefault="00B54E1F" w:rsidP="009E53A4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5BF24B25" w14:textId="77777777" w:rsidR="00B54E1F" w:rsidRDefault="00B54E1F" w:rsidP="009E53A4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7939ADDE" w14:textId="77777777" w:rsidR="00B54E1F" w:rsidRDefault="00B54E1F" w:rsidP="009E53A4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7C053AA1" w14:textId="77777777" w:rsidR="00B54E1F" w:rsidRDefault="00B54E1F" w:rsidP="009E53A4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6FA738C2" w14:textId="77777777" w:rsidR="00B54E1F" w:rsidRPr="00133DBB" w:rsidRDefault="00B54E1F" w:rsidP="009E53A4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  <w:p w14:paraId="1EB068D7" w14:textId="4A449412" w:rsidR="00B54E1F" w:rsidRPr="00133DBB" w:rsidRDefault="00B54E1F" w:rsidP="00133DBB">
                      <w:pPr>
                        <w:rPr>
                          <w:rFonts w:ascii="Chalkboard" w:hAnsi="Chalkboar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C1391">
        <w:rPr>
          <w:noProof/>
        </w:rPr>
        <mc:AlternateContent>
          <mc:Choice Requires="wps">
            <w:drawing>
              <wp:anchor distT="0" distB="0" distL="114300" distR="114300" simplePos="0" relativeHeight="251666585" behindDoc="0" locked="0" layoutInCell="1" allowOverlap="1" wp14:anchorId="5AAB0BC0" wp14:editId="4F16952E">
                <wp:simplePos x="0" y="0"/>
                <wp:positionH relativeFrom="page">
                  <wp:posOffset>444500</wp:posOffset>
                </wp:positionH>
                <wp:positionV relativeFrom="page">
                  <wp:posOffset>466090</wp:posOffset>
                </wp:positionV>
                <wp:extent cx="6883400" cy="283210"/>
                <wp:effectExtent l="50800" t="25400" r="76200" b="97790"/>
                <wp:wrapThrough wrapText="bothSides">
                  <wp:wrapPolygon edited="0">
                    <wp:start x="-159" y="-1937"/>
                    <wp:lineTo x="-159" y="27121"/>
                    <wp:lineTo x="21759" y="27121"/>
                    <wp:lineTo x="21759" y="-1937"/>
                    <wp:lineTo x="-159" y="-1937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0" cy="283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5pt;margin-top:36.7pt;width:542pt;height:22.3pt;z-index:2516665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" fillcolor="white [3212]" strokecolor="white [3212]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07056E">
        <w:br w:type="page"/>
      </w:r>
      <w:r w:rsidR="0007056E">
        <w:lastRenderedPageBreak/>
        <w:br w:type="page"/>
      </w:r>
    </w:p>
    <w:p w14:paraId="23304B40" w14:textId="7C8B597C" w:rsidR="0041207C" w:rsidRDefault="0041207C"/>
    <w:sectPr w:rsidR="0041207C" w:rsidSect="0041207C">
      <w:headerReference w:type="default" r:id="rId12"/>
      <w:footerReference w:type="default" r:id="rId13"/>
      <w:headerReference w:type="first" r:id="rId14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AFE872" w14:textId="77777777" w:rsidR="00B32C93" w:rsidRDefault="00B32C93">
      <w:r>
        <w:separator/>
      </w:r>
    </w:p>
  </w:endnote>
  <w:endnote w:type="continuationSeparator" w:id="0">
    <w:p w14:paraId="5D1C6224" w14:textId="77777777" w:rsidR="00B32C93" w:rsidRDefault="00B32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1EAB20" w14:textId="77777777" w:rsidR="00B54E1F" w:rsidRDefault="00B54E1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68B30D54" wp14:editId="38132CA7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C572A759-6A51-4108-AA02-DFA0A04FC94B}">
                          <ma14:wrappingTextBox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3492D72D" w14:textId="77777777" w:rsidR="00B54E1F" w:rsidRDefault="00B54E1F" w:rsidP="0041207C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32C93"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036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" mv:complextextbox="1" filled="f" stroked="f">
              <v:textbox inset="0,0,0,0">
                <w:txbxContent>
                  <w:p w14:paraId="3492D72D" w14:textId="77777777" w:rsidR="00B54E1F" w:rsidRDefault="00B54E1F" w:rsidP="0041207C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32C93"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50A0B" w14:textId="77777777" w:rsidR="00B54E1F" w:rsidRDefault="00B54E1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076CC5" w14:textId="77777777" w:rsidR="00B32C93" w:rsidRDefault="00B32C93">
      <w:r>
        <w:separator/>
      </w:r>
    </w:p>
  </w:footnote>
  <w:footnote w:type="continuationSeparator" w:id="0">
    <w:p w14:paraId="744189E8" w14:textId="77777777" w:rsidR="00B32C93" w:rsidRDefault="00B32C9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502907" w14:textId="77777777" w:rsidR="00B54E1F" w:rsidRDefault="00B54E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69" behindDoc="0" locked="0" layoutInCell="1" allowOverlap="1" wp14:anchorId="0699AF93" wp14:editId="50F14AA8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0" t="0" r="10160" b="10160"/>
              <wp:wrapTight wrapText="bothSides">
                <wp:wrapPolygon edited="0">
                  <wp:start x="-29" y="0"/>
                  <wp:lineTo x="-29" y="21576"/>
                  <wp:lineTo x="21658" y="21576"/>
                  <wp:lineTo x="21658" y="0"/>
                  <wp:lineTo x="-29" y="0"/>
                </wp:wrapPolygon>
              </wp:wrapTight>
              <wp:docPr id="26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8" o:spid="_x0000_s1026" style="position:absolute;margin-left:28.8pt;margin-top:28.8pt;width:554.4pt;height:734.4pt;z-index:251658269;mso-position-horizontal-relative:page;mso-position-vertical-relative:page" coordorigin="576,576" coordsize="11088,14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">
              <v:line id="Line 22" o:spid="_x0000_s1027" style="position:absolute;visibility:visible;mso-wrap-style:square" from="576,1180" to="11664,11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0lP4MIAAADbAAAADwAAAGRycy9kb3ducmV2LnhtbESPUWvCQBCE3wv+h2OFvtWLoViJniJC&#10;QWhBjPZ9m1uTYG4v3G01/fc9QejjMDPfMMv14Dp1pRBbzwamkwwUceVty7WB0/H9ZQ4qCrLFzjMZ&#10;+KUI69XoaYmF9Tc+0LWUWiUIxwINNCJ9oXWsGnIYJ74nTt7ZB4eSZKi1DXhLcNfpPMtm2mHLaaHB&#10;nrYNVZfyxxl4zWff+caX+8/jLshXK90HzqfGPI+HzQKU0CD/4Ud7Zw3kb3D/kn6AXv0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u0lP4MIAAADbAAAADwAAAAAAAAAAAAAA&#10;AAChAgAAZHJzL2Rvd25yZXYueG1sUEsFBgAAAAAEAAQA+QAAAJADAAAAAA==&#10;" strokecolor="#11a5bb [3215]" strokeweight="1pt">
                <v:shadow opacity="22938f" mv:blur="38100f" offset="0,2pt"/>
              </v:line>
              <v:rect id="Rectangle 37" o:spid="_x0000_s1028" style="position:absolute;left:576;top:576;width:11088;height:14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Pdl8wQAA&#10;ANsAAAAPAAAAZHJzL2Rvd25yZXYueG1sRE/Pa8IwFL4L/g/hCbtpaoXNVaOo4CYDD3aDXR/Ns6k2&#10;L7XJtP73y0Hw+PH9ni87W4srtb5yrGA8SkAQF05XXCr4+d4OpyB8QNZYOyYFd/KwXPR7c8y0u/GB&#10;rnkoRQxhn6ECE0KTSekLQxb9yDXEkTu61mKIsC2lbvEWw20t0yR5lRYrjg0GG9oYKs75n1UwOe2x&#10;+fxavd/NLl2nbxJ/P+qLUi+DbjUDEagLT/HDvdMK0jg2fok/QC7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D3ZfMEAAADbAAAADwAAAAAAAAAAAAAAAACXAgAAZHJzL2Rvd25y&#10;ZXYueG1sUEsFBgAAAAAEAAQA9QAAAIUDAAAAAA==&#10;" filled="f" fillcolor="#9bc1ff" strokecolor="#11a5bb [3215]" strokeweight="1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  <w10:wrap type="tight"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53C9E7F8" wp14:editId="03D5063D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2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661A4B98" w14:textId="77777777" w:rsidR="00B54E1F" w:rsidRDefault="00B54E1F" w:rsidP="0041207C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34" type="#_x0000_t202" style="position:absolute;margin-left:43.2pt;margin-top:36.7pt;width:262.8pt;height:15pt;z-index:2516582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" filled="f" stroked="f">
              <v:stroke o:forcedash="t"/>
              <v:textbox inset=",0,,0">
                <w:txbxContent>
                  <w:p w14:paraId="661A4B98" w14:textId="77777777" w:rsidR="00B54E1F" w:rsidRDefault="00B54E1F" w:rsidP="0041207C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1E5D1047" wp14:editId="73463D85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BDE9A9E" w14:textId="77777777" w:rsidR="00B54E1F" w:rsidRDefault="00B54E1F" w:rsidP="0041207C">
                          <w:pPr>
                            <w:pStyle w:val="Header-Right"/>
                          </w:pPr>
                          <w:r>
                            <w:t>Summer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35" type="#_x0000_t202" style="position:absolute;margin-left:317.2pt;margin-top:36.7pt;width:252pt;height:15pt;z-index:2516582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" filled="f" stroked="f">
              <v:stroke o:forcedash="t"/>
              <v:textbox inset=",0,,0">
                <w:txbxContent>
                  <w:p w14:paraId="4BDE9A9E" w14:textId="77777777" w:rsidR="00B54E1F" w:rsidRDefault="00B54E1F" w:rsidP="0041207C">
                    <w:pPr>
                      <w:pStyle w:val="Header-Right"/>
                    </w:pPr>
                    <w:r>
                      <w:t>Summer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AA87DB" w14:textId="77777777" w:rsidR="00B54E1F" w:rsidRDefault="00B54E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0" behindDoc="0" locked="0" layoutInCell="1" allowOverlap="1" wp14:anchorId="52A4D40A" wp14:editId="18676784">
              <wp:simplePos x="5486400" y="8229600"/>
              <wp:positionH relativeFrom="page">
                <wp:posOffset>381000</wp:posOffset>
              </wp:positionH>
              <wp:positionV relativeFrom="page">
                <wp:posOffset>381000</wp:posOffset>
              </wp:positionV>
              <wp:extent cx="7022465" cy="3302000"/>
              <wp:effectExtent l="0" t="0" r="13335" b="0"/>
              <wp:wrapNone/>
              <wp:docPr id="212" name="Rectangle 2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465" cy="3302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2" o:spid="_x0000_s1026" style="position:absolute;margin-left:30pt;margin-top:30pt;width:552.95pt;height:260pt;z-index:2516582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" fillcolor="#11a5bb [321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51FAEB4C" wp14:editId="2221B33B">
              <wp:simplePos x="0" y="0"/>
              <wp:positionH relativeFrom="page">
                <wp:posOffset>365125</wp:posOffset>
              </wp:positionH>
              <wp:positionV relativeFrom="page">
                <wp:posOffset>3208655</wp:posOffset>
              </wp:positionV>
              <wp:extent cx="2386330" cy="6483985"/>
              <wp:effectExtent l="0" t="0" r="29845" b="22860"/>
              <wp:wrapTight wrapText="bothSides">
                <wp:wrapPolygon edited="0">
                  <wp:start x="4730" y="855"/>
                  <wp:lineTo x="3012" y="886"/>
                  <wp:lineTo x="-80" y="1204"/>
                  <wp:lineTo x="-80" y="21537"/>
                  <wp:lineTo x="21600" y="21537"/>
                  <wp:lineTo x="21680" y="1457"/>
                  <wp:lineTo x="12559" y="1267"/>
                  <wp:lineTo x="8432" y="886"/>
                  <wp:lineTo x="7225" y="855"/>
                  <wp:lineTo x="4730" y="855"/>
                </wp:wrapPolygon>
              </wp:wrapTight>
              <wp:docPr id="1" name="Auto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86330" cy="6483985"/>
                      </a:xfrm>
                      <a:custGeom>
                        <a:avLst/>
                        <a:gdLst>
                          <a:gd name="T0" fmla="*/ 30 w 3758"/>
                          <a:gd name="T1" fmla="*/ 578 h 10211"/>
                          <a:gd name="T2" fmla="*/ 3758 w 3758"/>
                          <a:gd name="T3" fmla="*/ 698 h 10211"/>
                          <a:gd name="T4" fmla="*/ 3731 w 3758"/>
                          <a:gd name="T5" fmla="*/ 10211 h 10211"/>
                          <a:gd name="T6" fmla="*/ 1 w 3758"/>
                          <a:gd name="T7" fmla="*/ 10211 h 10211"/>
                          <a:gd name="T8" fmla="*/ 30 w 3758"/>
                          <a:gd name="T9" fmla="*/ 578 h 102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3758" h="10211">
                            <a:moveTo>
                              <a:pt x="30" y="578"/>
                            </a:moveTo>
                            <a:cubicBezTo>
                              <a:pt x="1945" y="0"/>
                              <a:pt x="2065" y="1120"/>
                              <a:pt x="3758" y="698"/>
                            </a:cubicBezTo>
                            <a:cubicBezTo>
                              <a:pt x="3758" y="5515"/>
                              <a:pt x="3731" y="10211"/>
                              <a:pt x="3731" y="10211"/>
                            </a:cubicBezTo>
                            <a:lnTo>
                              <a:pt x="1" y="10211"/>
                            </a:lnTo>
                            <a:cubicBezTo>
                              <a:pt x="1" y="10211"/>
                              <a:pt x="0" y="2177"/>
                              <a:pt x="30" y="578"/>
                            </a:cubicBezTo>
                            <a:close/>
                          </a:path>
                        </a:pathLst>
                      </a:custGeom>
                      <a:gradFill rotWithShape="1">
                        <a:gsLst>
                          <a:gs pos="0">
                            <a:schemeClr val="accent4">
                              <a:lumMod val="100000"/>
                              <a:lumOff val="0"/>
                            </a:schemeClr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68" o:spid="_x0000_s1026" style="position:absolute;margin-left:28.75pt;margin-top:252.65pt;width:187.9pt;height:510.55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58,102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" path="m30,578c1945,,2065,1120,3758,698,3758,5515,3731,10211,3731,10211l1,10211c1,10211,,2177,30,578xe" fillcolor="#e4f8c8 [3207]" stroked="f" strokecolor="#4a7ebb" strokeweight="3.5pt">
              <v:fill rotate="t" focus="100%" type="gradient"/>
              <v:shadow opacity="22938f" mv:blur="38100f" offset="0,2pt"/>
              <v:path arrowok="t" o:connecttype="custom" o:connectlocs="19050,367030;2386330,443230;2369185,6483985;635,6483985;19050,367030" o:connectangles="0,0,0,0,0"/>
              <v:textbox inset=",7.2pt,,7.2pt"/>
              <w10:wrap type="tight" anchorx="page" anchory="page"/>
            </v:shape>
          </w:pict>
        </mc:Fallback>
      </mc:AlternateContent>
    </w:r>
    <w:r>
      <w:rPr>
        <w:noProof/>
      </w:rPr>
      <w:drawing>
        <wp:anchor distT="0" distB="0" distL="118745" distR="118745" simplePos="0" relativeHeight="251658212" behindDoc="0" locked="0" layoutInCell="1" allowOverlap="1" wp14:anchorId="01E59223" wp14:editId="5F2408ED">
          <wp:simplePos x="5486400" y="8229600"/>
          <wp:positionH relativeFrom="page">
            <wp:posOffset>365760</wp:posOffset>
          </wp:positionH>
          <wp:positionV relativeFrom="page">
            <wp:posOffset>365760</wp:posOffset>
          </wp:positionV>
          <wp:extent cx="7041827" cy="3440624"/>
          <wp:effectExtent l="25400" t="0" r="0" b="0"/>
          <wp:wrapNone/>
          <wp:docPr id="67" name="Picture 67" descr="::CoverAssetRev:SummerCoverTop-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::CoverAssetRev:SummerCoverTop-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1827" cy="34406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04775F7E" wp14:editId="729724C2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2540" t="2540" r="15240" b="1524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19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0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jIi5wgAA&#10;ANsAAAAPAAAAZHJzL2Rvd25yZXYueG1sRE9Na8JAEL0L/odlhN50Yw5Fo5sgYsFLSxt76HHIjtlo&#10;djZkV5P213cLBW/zeJ+zLUbbijv1vnGsYLlIQBBXTjdcK/g8vcxXIHxA1tg6JgXf5KHIp5MtZtoN&#10;/EH3MtQihrDPUIEJocuk9JUhi37hOuLInV1vMUTY11L3OMRw28o0SZ6lxYZjg8GO9oaqa3mzClYd&#10;HuTr8HW5jUdzKtO39/SnGpR6mo27DYhAY3iI/91HHeev4e+XeIDM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yMiLnCAAAA2wAAAA8AAAAAAAAAAAAAAAAAlwIAAGRycy9kb3du&#10;cmV2LnhtbFBLBQYAAAAABAAEAPUAAACGAwAAAAA=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HvhGMMAAADbAAAADwAAAGRycy9kb3ducmV2LnhtbERPz2vCMBS+D/wfwhO8DE3XwxjVKKIM&#10;VOZhuou3Z/Nsqs1LSWLt9tcvh8GOH9/v2aK3jejIh9qxgpdJBoK4dLrmSsHX8X38BiJEZI2NY1Lw&#10;TQEW88HTDAvtHvxJ3SFWIoVwKFCBibEtpAylIYth4lrixF2ctxgT9JXUHh8p3DYyz7JXabHm1GCw&#10;pZWh8na4WwVnn+edPO6ft2Zd/Xxc76f9dXdSajTsl1MQkfr4L/5zb7SCPK1PX9IPkPN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x74RjDAAAA2wAAAA8AAAAAAAAAAAAA&#10;AAAAoQIAAGRycy9kb3ducmV2LnhtbFBLBQYAAAAABAAEAPkAAACRAwAAAAA=&#10;" strokecolor="white [3212]" strokeweight="1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5A8126" w14:textId="77777777" w:rsidR="00B54E1F" w:rsidRDefault="00B54E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4" behindDoc="0" locked="0" layoutInCell="1" allowOverlap="1" wp14:anchorId="2B6A2B53" wp14:editId="230CEAF1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4169664"/>
              <wp:effectExtent l="0" t="0" r="13335" b="21590"/>
              <wp:wrapNone/>
              <wp:docPr id="211" name="Rectangl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41696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1" o:spid="_x0000_s1026" style="position:absolute;margin-left:29.5pt;margin-top:29.5pt;width:552.95pt;height:328.3pt;z-index: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" fillcolor="#11a5bb [321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7" behindDoc="0" locked="0" layoutInCell="1" allowOverlap="1" wp14:anchorId="419DE695" wp14:editId="61A3C376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4185920"/>
              <wp:effectExtent l="2540" t="2540" r="15240" b="15240"/>
              <wp:wrapTight wrapText="bothSides">
                <wp:wrapPolygon edited="0">
                  <wp:start x="-31" y="0"/>
                  <wp:lineTo x="-31" y="21551"/>
                  <wp:lineTo x="21662" y="21551"/>
                  <wp:lineTo x="21662" y="0"/>
                  <wp:lineTo x="-31" y="0"/>
                </wp:wrapPolygon>
              </wp:wrapTight>
              <wp:docPr id="7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4185920"/>
                        <a:chOff x="864" y="864"/>
                        <a:chExt cx="10512" cy="6592"/>
                      </a:xfrm>
                    </wpg:grpSpPr>
                    <wps:wsp>
                      <wps:cNvPr id="9" name="Rectangle 29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6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4" name="Line 59"/>
                      <wps:cNvCnPr/>
                      <wps:spPr bwMode="auto">
                        <a:xfrm>
                          <a:off x="864" y="144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" o:spid="_x0000_s1026" style="position:absolute;margin-left:43.2pt;margin-top:43.2pt;width:525.6pt;height:329.6pt;z-index:251658277;mso-position-horizontal-relative:page;mso-position-vertical-relative:page" coordorigin="864,864" coordsize="10512,65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">
              <v:rect id="Rectangle 29" o:spid="_x0000_s1027" style="position:absolute;left:864;top:864;width:10512;height:65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3WgwwAA&#10;ANoAAAAPAAAAZHJzL2Rvd25yZXYueG1sRI9Ba8JAFITvgv9heUJvujGHotFNELHgpaWNPfT4yD6z&#10;0ezbkF1N2l/fLRQ8DjPzDbMtRtuKO/W+caxguUhAEFdON1wr+Dy9zFcgfEDW2DomBd/kocinky1m&#10;2g38Qfcy1CJC2GeowITQZVL6ypBFv3AdcfTOrrcYouxrqXscIty2Mk2SZ2mx4bhgsKO9oepa3qyC&#10;VYcH+Tp8XW7j0ZzK9O09/akGpZ5m424DItAYHuH/9lErWMPflXgDZP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z3WgwwAAANoAAAAPAAAAAAAAAAAAAAAAAJcCAABkcnMvZG93&#10;bnJldi54bWxQSwUGAAAAAAQABAD1AAAAhw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59" o:spid="_x0000_s1028" style="position:absolute;visibility:visible;mso-wrap-style:square" from="864,1440" to="11376,1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wtpsQAAADbAAAADwAAAGRycy9kb3ducmV2LnhtbERPTUvDQBC9F/oflil4KWZjkCKxmyKK&#10;oNIebL30NmbHbGp2Nuxu09hf7woFb/N4n7NcjbYTA/nQOlZwk+UgiGunW24UfOyer+9AhIissXNM&#10;Cn4owKqaTpZYanfidxq2sREphEOJCkyMfSllqA1ZDJnriRP35bzFmKBvpPZ4SuG2k0WeL6TFllOD&#10;wZ4eDdXf26NV8OmLYpC7zfzVPDXn9eG43xze9kpdzcaHexCRxvgvvrhfdJp/C3+/pANk9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LC2mxAAAANsAAAAPAAAAAAAAAAAA&#10;AAAAAKECAABkcnMvZG93bnJldi54bWxQSwUGAAAAAAQABAD5AAAAkgMAAAAA&#10;" strokecolor="white [3212]" strokeweight="1pt">
                <v:stroke opacity="26214f"/>
                <v:shadow opacity="22938f" mv:blur="38100f" offset="0,2pt"/>
              </v:line>
              <w10:wrap type="tight" anchorx="page" anchory="page"/>
            </v:group>
          </w:pict>
        </mc:Fallback>
      </mc:AlternateContent>
    </w:r>
    <w:r>
      <w:rPr>
        <w:noProof/>
      </w:rPr>
      <w:drawing>
        <wp:anchor distT="0" distB="0" distL="118745" distR="118745" simplePos="0" relativeHeight="251658216" behindDoc="0" locked="0" layoutInCell="1" allowOverlap="1" wp14:anchorId="628E5DD5" wp14:editId="0AB297AA">
          <wp:simplePos x="5486400" y="8229600"/>
          <wp:positionH relativeFrom="page">
            <wp:posOffset>368300</wp:posOffset>
          </wp:positionH>
          <wp:positionV relativeFrom="page">
            <wp:posOffset>358775</wp:posOffset>
          </wp:positionV>
          <wp:extent cx="7040880" cy="4207510"/>
          <wp:effectExtent l="0" t="0" r="20320" b="8890"/>
          <wp:wrapTight wrapText="bothSides">
            <wp:wrapPolygon edited="0">
              <wp:start x="0" y="0"/>
              <wp:lineTo x="0" y="3781"/>
              <wp:lineTo x="1558" y="4303"/>
              <wp:lineTo x="10831" y="6259"/>
              <wp:lineTo x="10831" y="14604"/>
              <wp:lineTo x="468" y="16560"/>
              <wp:lineTo x="0" y="16821"/>
              <wp:lineTo x="0" y="21515"/>
              <wp:lineTo x="3351" y="21515"/>
              <wp:lineTo x="18468" y="21515"/>
              <wp:lineTo x="21584" y="21515"/>
              <wp:lineTo x="21584" y="16821"/>
              <wp:lineTo x="21195" y="16560"/>
              <wp:lineTo x="10753" y="14604"/>
              <wp:lineTo x="10831" y="6259"/>
              <wp:lineTo x="21584" y="5216"/>
              <wp:lineTo x="21584" y="0"/>
              <wp:lineTo x="0" y="0"/>
            </wp:wrapPolygon>
          </wp:wrapTight>
          <wp:docPr id="8" name="Picture 8" descr=":Summer:Assets:Summer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:Summer:Assets:SummerMail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420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B5DD4" w14:textId="77777777" w:rsidR="00B54E1F" w:rsidRDefault="00B54E1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0070FBBA" wp14:editId="0975AD12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0" t="0" r="254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216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217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7&#10;OgnDAAAA3AAAAA8AAABkcnMvZG93bnJldi54bWxEj0GLwjAUhO+C/yE8wZumishajSIuwrLrxVbv&#10;j+bZljYvJYla//1mQdjjMDPfMJtdb1rxIOdrywpm0wQEcWF1zaWCS36cfIDwAVlja5kUvMjDbjsc&#10;bDDV9slnemShFBHCPkUFVQhdKqUvKjLop7Yjjt7NOoMhSldK7fAZ4aaV8yRZSoM1x4UKOzpUVDTZ&#10;3Sg43T8btyjOzdWu8h+nr9l3fnwpNR71+zWIQH34D7/bX1rBfLaEvzPxCMjt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Ps6CcMAAADcAAAADwAAAAAAAAAAAAAAAACcAgAA&#10;ZHJzL2Rvd25yZXYueG1sUEsFBgAAAAAEAAQA9wAAAIwDAAAAAA==&#10;" filled="t" fillcolor="#ad0202">
                <v:fill color2="#ff8400" rotate="t" focus="100%" type="gradient">
                  <o:fill v:ext="view" type="gradientUnscaled"/>
                </v:fill>
                <v:imagedata r:id="rId3" o:title="FallCoverBottom.png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f&#10;LgPHAAAA3AAAAA8AAABkcnMvZG93bnJldi54bWxEj0FrwkAUhO9C/8PyCl5EN3qoEt1IKUh7CAVt&#10;RL09ss8kmH0bs6tJ++u7BaHHYWa+YVbr3tTiTq2rLCuYTiIQxLnVFRcKsq/NeAHCeWSNtWVS8E0O&#10;1snTYIWxth1v6b7zhQgQdjEqKL1vYildXpJBN7ENcfDOtjXog2wLqVvsAtzUchZFL9JgxWGhxIbe&#10;Ssovu5tR8L6/mrrau8NplBWn4/YzjRY/qVLD5/51CcJT7//Dj/aHVjCbzuHvTDgCMvk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ofLgPHAAAA3AAAAA8AAAAAAAAAAAAAAAAA&#10;nAIAAGRycy9kb3ducmV2LnhtbFBLBQYAAAAABAAEAPcAAACQAw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.png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703975"/>
    <w:rsid w:val="00003FA9"/>
    <w:rsid w:val="0007056E"/>
    <w:rsid w:val="000728F8"/>
    <w:rsid w:val="00077F98"/>
    <w:rsid w:val="00133DBB"/>
    <w:rsid w:val="0015439D"/>
    <w:rsid w:val="001C1381"/>
    <w:rsid w:val="001F3A8F"/>
    <w:rsid w:val="0023091E"/>
    <w:rsid w:val="00287AE6"/>
    <w:rsid w:val="003273C3"/>
    <w:rsid w:val="0037419D"/>
    <w:rsid w:val="0041207C"/>
    <w:rsid w:val="00434D10"/>
    <w:rsid w:val="0049441C"/>
    <w:rsid w:val="0051508B"/>
    <w:rsid w:val="005156DD"/>
    <w:rsid w:val="005245B3"/>
    <w:rsid w:val="005255C9"/>
    <w:rsid w:val="00557D68"/>
    <w:rsid w:val="00574F88"/>
    <w:rsid w:val="00584FB6"/>
    <w:rsid w:val="005A3706"/>
    <w:rsid w:val="005F4163"/>
    <w:rsid w:val="0068655F"/>
    <w:rsid w:val="00697B63"/>
    <w:rsid w:val="00703975"/>
    <w:rsid w:val="00716F14"/>
    <w:rsid w:val="007B476D"/>
    <w:rsid w:val="007C6E28"/>
    <w:rsid w:val="007E1075"/>
    <w:rsid w:val="008125E4"/>
    <w:rsid w:val="008635BE"/>
    <w:rsid w:val="00896457"/>
    <w:rsid w:val="00985DEA"/>
    <w:rsid w:val="009B6936"/>
    <w:rsid w:val="009E53A4"/>
    <w:rsid w:val="00A358D1"/>
    <w:rsid w:val="00AA4079"/>
    <w:rsid w:val="00AA4FA6"/>
    <w:rsid w:val="00B16B3C"/>
    <w:rsid w:val="00B32C93"/>
    <w:rsid w:val="00B54E1F"/>
    <w:rsid w:val="00B650F7"/>
    <w:rsid w:val="00C12E27"/>
    <w:rsid w:val="00C61F04"/>
    <w:rsid w:val="00CA3B39"/>
    <w:rsid w:val="00CC1391"/>
    <w:rsid w:val="00E015C3"/>
    <w:rsid w:val="00E14F0F"/>
    <w:rsid w:val="00E2650A"/>
    <w:rsid w:val="00E456DD"/>
    <w:rsid w:val="00E67930"/>
    <w:rsid w:val="00E7155B"/>
    <w:rsid w:val="00EC51CD"/>
    <w:rsid w:val="00F778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88C6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  <w:style w:type="character" w:styleId="Strong">
    <w:name w:val="Strong"/>
    <w:basedOn w:val="DefaultParagraphFont"/>
    <w:rsid w:val="00A358D1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  <w:style w:type="character" w:styleId="Strong">
    <w:name w:val="Strong"/>
    <w:basedOn w:val="DefaultParagraphFont"/>
    <w:rsid w:val="00A358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3.xml"/><Relationship Id="rId13" Type="http://schemas.openxmlformats.org/officeDocument/2006/relationships/footer" Target="footer2.xml"/><Relationship Id="rId14" Type="http://schemas.openxmlformats.org/officeDocument/2006/relationships/header" Target="header4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4" Type="http://schemas.openxmlformats.org/officeDocument/2006/relationships/image" Target="media/image6.png"/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umm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Summer Newsletter">
      <a:dk1>
        <a:sysClr val="windowText" lastClr="000000"/>
      </a:dk1>
      <a:lt1>
        <a:sysClr val="window" lastClr="FFFFFF"/>
      </a:lt1>
      <a:dk2>
        <a:srgbClr val="11A5BB"/>
      </a:dk2>
      <a:lt2>
        <a:srgbClr val="AFE1E8"/>
      </a:lt2>
      <a:accent1>
        <a:srgbClr val="C2A0E2"/>
      </a:accent1>
      <a:accent2>
        <a:srgbClr val="38B4C6"/>
      </a:accent2>
      <a:accent3>
        <a:srgbClr val="4D4642"/>
      </a:accent3>
      <a:accent4>
        <a:srgbClr val="E4F8C8"/>
      </a:accent4>
      <a:accent5>
        <a:srgbClr val="6A8E35"/>
      </a:accent5>
      <a:accent6>
        <a:srgbClr val="FFC000"/>
      </a:accent6>
      <a:hlink>
        <a:srgbClr val="0B7383"/>
      </a:hlink>
      <a:folHlink>
        <a:srgbClr val="52BFCE"/>
      </a:folHlink>
    </a:clrScheme>
    <a:fontScheme name="Summ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Summer Newsletter.dotx</Template>
  <TotalTime>28</TotalTime>
  <Pages>5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Hudson</dc:creator>
  <cp:keywords/>
  <dc:description/>
  <cp:lastModifiedBy>Erin Hudson</cp:lastModifiedBy>
  <cp:revision>4</cp:revision>
  <cp:lastPrinted>2016-05-19T16:38:00Z</cp:lastPrinted>
  <dcterms:created xsi:type="dcterms:W3CDTF">2016-05-19T15:34:00Z</dcterms:created>
  <dcterms:modified xsi:type="dcterms:W3CDTF">2016-05-19T16:38:00Z</dcterms:modified>
  <cp:category/>
</cp:coreProperties>
</file>